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0C" w:rsidRDefault="00FC2047">
      <w:pPr>
        <w:rPr>
          <w:rFonts w:ascii="Arial" w:hAnsi="Arial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ge">
                  <wp:posOffset>1152525</wp:posOffset>
                </wp:positionV>
                <wp:extent cx="2171700" cy="923925"/>
                <wp:effectExtent l="13335" t="9525" r="5715" b="952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A02" w:rsidRPr="008D630C" w:rsidRDefault="00C230F6">
                            <w:pP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O</w:t>
                            </w:r>
                            <w:r w:rsidR="00A35A02" w:rsidRPr="008D630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ffice use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:</w:t>
                            </w:r>
                            <w:r w:rsidR="00A35A02" w:rsidRPr="008D630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="00A35A02" w:rsidRPr="008D630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___</w:t>
                            </w:r>
                            <w:r w:rsidR="00A35A02" w:rsidRPr="008D630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:rsidR="00A35A02" w:rsidRPr="008D630C" w:rsidRDefault="00A35A02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Reg. Fee</w:t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="00D93754">
                              <w:rPr>
                                <w:rFonts w:ascii="Arial" w:hAnsi="Arial"/>
                                <w:sz w:val="18"/>
                                <w:szCs w:val="18"/>
                                <w:u w:val="single"/>
                              </w:rPr>
                              <w:t>__$30</w:t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  <w:u w:val="single"/>
                              </w:rPr>
                              <w:t>.00</w:t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:rsidR="00A35A02" w:rsidRPr="008D630C" w:rsidRDefault="00A35A02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Tuition  </w:t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  <w:t>______________</w:t>
                            </w:r>
                          </w:p>
                          <w:p w:rsidR="00A35A02" w:rsidRPr="008D630C" w:rsidRDefault="00A35A02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Payment</w:t>
                            </w:r>
                            <w:r w:rsidR="00C230F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  <w:t>______________</w:t>
                            </w:r>
                          </w:p>
                          <w:p w:rsidR="00A35A02" w:rsidRPr="008D630C" w:rsidRDefault="00A35A02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Balance </w:t>
                            </w:r>
                            <w:r w:rsidR="00C230F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  <w:t>______________</w:t>
                            </w:r>
                          </w:p>
                          <w:p w:rsidR="00A35A02" w:rsidRPr="008D630C" w:rsidRDefault="00A35A02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D630C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Ck#___________ Cash________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0.25pt;margin-top:90.75pt;width:171pt;height:7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">
                <v:textbox>
                  <w:txbxContent>
                    <w:p w:rsidR="00A35A02" w:rsidRPr="008D630C" w:rsidRDefault="00C230F6">
                      <w:pP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O</w:t>
                      </w:r>
                      <w:r w:rsidR="00A35A02" w:rsidRPr="008D630C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ffice use</w:t>
                      </w: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:</w:t>
                      </w:r>
                      <w:r w:rsidR="00A35A02" w:rsidRPr="008D630C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="00A35A02" w:rsidRPr="008D630C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Date</w:t>
                      </w: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___</w:t>
                      </w:r>
                      <w:r w:rsidR="00A35A02" w:rsidRPr="008D630C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_________</w:t>
                      </w:r>
                    </w:p>
                    <w:p w:rsidR="00A35A02" w:rsidRPr="008D630C" w:rsidRDefault="00A35A02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>Reg. Fee</w:t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="00D93754">
                        <w:rPr>
                          <w:rFonts w:ascii="Arial" w:hAnsi="Arial"/>
                          <w:sz w:val="18"/>
                          <w:szCs w:val="18"/>
                          <w:u w:val="single"/>
                        </w:rPr>
                        <w:t>__$30</w:t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  <w:u w:val="single"/>
                        </w:rPr>
                        <w:t>.00</w:t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>______</w:t>
                      </w:r>
                    </w:p>
                    <w:p w:rsidR="00A35A02" w:rsidRPr="008D630C" w:rsidRDefault="00A35A02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Tuition  </w:t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  <w:t>______________</w:t>
                      </w:r>
                    </w:p>
                    <w:p w:rsidR="00A35A02" w:rsidRPr="008D630C" w:rsidRDefault="00A35A02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>Payment</w:t>
                      </w:r>
                      <w:r w:rsidR="00C230F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 </w:t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  <w:t>______________</w:t>
                      </w:r>
                    </w:p>
                    <w:p w:rsidR="00A35A02" w:rsidRPr="008D630C" w:rsidRDefault="00A35A02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Balance </w:t>
                      </w:r>
                      <w:r w:rsidR="00C230F6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  <w:t>______________</w:t>
                      </w:r>
                    </w:p>
                    <w:p w:rsidR="00A35A02" w:rsidRPr="008D630C" w:rsidRDefault="00A35A02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D630C">
                        <w:rPr>
                          <w:rFonts w:ascii="Arial" w:hAnsi="Arial"/>
                          <w:sz w:val="18"/>
                          <w:szCs w:val="18"/>
                        </w:rPr>
                        <w:t>Ck#___________ Cash________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D630C" w:rsidRDefault="008D630C">
      <w:pPr>
        <w:rPr>
          <w:rFonts w:ascii="Arial" w:hAnsi="Arial"/>
          <w:sz w:val="12"/>
        </w:rPr>
      </w:pPr>
    </w:p>
    <w:p w:rsidR="008D630C" w:rsidRPr="008D630C" w:rsidRDefault="008D630C" w:rsidP="008D630C">
      <w:pPr>
        <w:pStyle w:val="Heading5"/>
        <w:jc w:val="center"/>
        <w:rPr>
          <w:rFonts w:ascii="Arial" w:hAnsi="Arial" w:cs="Arial"/>
        </w:rPr>
      </w:pPr>
      <w:r w:rsidRPr="008D630C">
        <w:rPr>
          <w:rFonts w:ascii="Arial" w:hAnsi="Arial" w:cs="Arial"/>
        </w:rPr>
        <w:t>Center for Dance Studies</w:t>
      </w:r>
    </w:p>
    <w:p w:rsidR="008D630C" w:rsidRPr="008D630C" w:rsidRDefault="008D630C" w:rsidP="008D630C">
      <w:pPr>
        <w:pStyle w:val="Heading6"/>
        <w:jc w:val="center"/>
        <w:rPr>
          <w:rFonts w:ascii="Arial" w:hAnsi="Arial" w:cs="Arial"/>
        </w:rPr>
      </w:pPr>
      <w:r w:rsidRPr="008D630C">
        <w:rPr>
          <w:rFonts w:ascii="Arial" w:hAnsi="Arial" w:cs="Arial"/>
        </w:rPr>
        <w:t>Registration Form 20</w:t>
      </w:r>
      <w:r w:rsidR="003161B8">
        <w:rPr>
          <w:rFonts w:ascii="Arial" w:hAnsi="Arial" w:cs="Arial"/>
        </w:rPr>
        <w:t>26-2027</w:t>
      </w:r>
    </w:p>
    <w:p w:rsidR="008D630C" w:rsidRDefault="008D630C"/>
    <w:p w:rsidR="008D630C" w:rsidRDefault="008D630C" w:rsidP="008D630C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8D630C" w:rsidRPr="008D630C" w:rsidRDefault="008D630C" w:rsidP="008D630C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8D630C">
        <w:t>Student #1: Last Name_________________ Fir</w:t>
      </w:r>
      <w:r>
        <w:t>st Name___________________</w:t>
      </w:r>
      <w:r w:rsidRPr="008D630C">
        <w:t xml:space="preserve"> Birthdate ____________</w:t>
      </w:r>
    </w:p>
    <w:p w:rsidR="008D630C" w:rsidRPr="008D630C" w:rsidRDefault="008D630C" w:rsidP="008D630C">
      <w:pPr>
        <w:rPr>
          <w:rFonts w:ascii="Arial" w:hAnsi="Arial"/>
        </w:rPr>
      </w:pPr>
    </w:p>
    <w:p w:rsidR="008D630C" w:rsidRPr="008D630C" w:rsidRDefault="008D630C" w:rsidP="008D630C">
      <w:pPr>
        <w:rPr>
          <w:rFonts w:ascii="Arial" w:hAnsi="Arial"/>
        </w:rPr>
      </w:pPr>
      <w:r w:rsidRPr="008D630C">
        <w:rPr>
          <w:rFonts w:ascii="Arial" w:hAnsi="Arial"/>
        </w:rPr>
        <w:t>School Attending_______</w:t>
      </w:r>
      <w:r>
        <w:rPr>
          <w:rFonts w:ascii="Arial" w:hAnsi="Arial"/>
        </w:rPr>
        <w:t>____________________________</w:t>
      </w:r>
      <w:r w:rsidRPr="008D630C">
        <w:rPr>
          <w:rFonts w:ascii="Arial" w:hAnsi="Arial"/>
        </w:rPr>
        <w:t xml:space="preserve"> Grade as of September 20</w:t>
      </w:r>
      <w:r w:rsidR="003161B8">
        <w:rPr>
          <w:rFonts w:ascii="Arial" w:hAnsi="Arial"/>
        </w:rPr>
        <w:t>26</w:t>
      </w:r>
      <w:r w:rsidRPr="008D630C">
        <w:rPr>
          <w:rFonts w:ascii="Arial" w:hAnsi="Arial"/>
        </w:rPr>
        <w:t>______________</w:t>
      </w:r>
    </w:p>
    <w:p w:rsidR="008D630C" w:rsidRPr="008D630C" w:rsidRDefault="008D630C" w:rsidP="008D630C">
      <w:pPr>
        <w:rPr>
          <w:rFonts w:ascii="Arial" w:hAnsi="Arial"/>
        </w:rPr>
      </w:pPr>
    </w:p>
    <w:p w:rsidR="008D630C" w:rsidRPr="008D630C" w:rsidRDefault="008D630C" w:rsidP="008D630C">
      <w:pPr>
        <w:rPr>
          <w:rFonts w:ascii="Arial" w:hAnsi="Arial"/>
        </w:rPr>
      </w:pPr>
      <w:r w:rsidRPr="008D630C">
        <w:rPr>
          <w:rFonts w:ascii="Arial" w:hAnsi="Arial"/>
        </w:rPr>
        <w:t>Dance Class #1/Level</w:t>
      </w:r>
      <w:r w:rsidRPr="008D630C">
        <w:rPr>
          <w:rFonts w:ascii="Arial" w:hAnsi="Arial"/>
        </w:rPr>
        <w:tab/>
      </w:r>
      <w:r w:rsidRPr="008D630C">
        <w:rPr>
          <w:rFonts w:ascii="Arial" w:hAnsi="Arial"/>
        </w:rPr>
        <w:tab/>
        <w:t xml:space="preserve">                Dance </w:t>
      </w:r>
      <w:r>
        <w:rPr>
          <w:rFonts w:ascii="Arial" w:hAnsi="Arial"/>
        </w:rPr>
        <w:t>Class #2/Level</w:t>
      </w:r>
      <w:r>
        <w:rPr>
          <w:rFonts w:ascii="Arial" w:hAnsi="Arial"/>
        </w:rPr>
        <w:tab/>
        <w:t xml:space="preserve">                    </w:t>
      </w:r>
      <w:r w:rsidRPr="008D630C">
        <w:rPr>
          <w:rFonts w:ascii="Arial" w:hAnsi="Arial"/>
        </w:rPr>
        <w:t>Dance Class #3/Level</w:t>
      </w:r>
    </w:p>
    <w:p w:rsidR="008D630C" w:rsidRPr="008D630C" w:rsidRDefault="00C230F6" w:rsidP="008D630C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130175</wp:posOffset>
                </wp:positionV>
                <wp:extent cx="285750" cy="11430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00DF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-39.3pt;margin-top:10.25pt;width:22.5pt;height:9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" adj="17280" fillcolor="#4f81bd [3204]" strokecolor="#243f60 [1604]" strokeweight="2pt"/>
            </w:pict>
          </mc:Fallback>
        </mc:AlternateContent>
      </w:r>
      <w:r w:rsidR="008D630C" w:rsidRPr="008D630C">
        <w:rPr>
          <w:rFonts w:ascii="Arial" w:hAnsi="Arial"/>
        </w:rPr>
        <w:t>________________</w:t>
      </w:r>
      <w:r w:rsidR="008D630C">
        <w:rPr>
          <w:rFonts w:ascii="Arial" w:hAnsi="Arial"/>
        </w:rPr>
        <w:t>______</w:t>
      </w:r>
      <w:r w:rsidR="008D630C">
        <w:rPr>
          <w:rFonts w:ascii="Arial" w:hAnsi="Arial"/>
        </w:rPr>
        <w:tab/>
      </w:r>
      <w:r w:rsidR="008D630C">
        <w:rPr>
          <w:rFonts w:ascii="Arial" w:hAnsi="Arial"/>
        </w:rPr>
        <w:tab/>
        <w:t>______________________</w:t>
      </w:r>
      <w:r w:rsidR="008D630C">
        <w:rPr>
          <w:rFonts w:ascii="Arial" w:hAnsi="Arial"/>
        </w:rPr>
        <w:tab/>
      </w:r>
      <w:r w:rsidR="008D630C" w:rsidRPr="008D630C">
        <w:rPr>
          <w:rFonts w:ascii="Arial" w:hAnsi="Arial"/>
        </w:rPr>
        <w:t>________________________</w:t>
      </w:r>
    </w:p>
    <w:p w:rsidR="008D630C" w:rsidRDefault="008D630C" w:rsidP="008D630C">
      <w:pPr>
        <w:pBdr>
          <w:bottom w:val="single" w:sz="4" w:space="1" w:color="auto"/>
        </w:pBdr>
        <w:rPr>
          <w:rFonts w:ascii="Arial" w:hAnsi="Arial"/>
        </w:rPr>
      </w:pPr>
    </w:p>
    <w:p w:rsidR="008D630C" w:rsidRDefault="008D630C">
      <w:pPr>
        <w:rPr>
          <w:rFonts w:ascii="Arial" w:hAnsi="Arial"/>
        </w:rPr>
      </w:pPr>
    </w:p>
    <w:p w:rsidR="008D630C" w:rsidRPr="008D630C" w:rsidRDefault="008D630C" w:rsidP="008D630C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8D630C">
        <w:t>Student #</w:t>
      </w:r>
      <w:r>
        <w:t>2</w:t>
      </w:r>
      <w:r w:rsidRPr="008D630C">
        <w:t>: Last Name_________________ Fir</w:t>
      </w:r>
      <w:r>
        <w:t>st Name___________________</w:t>
      </w:r>
      <w:r w:rsidRPr="008D630C">
        <w:t xml:space="preserve"> Birthdate __________</w:t>
      </w:r>
      <w:r w:rsidR="00A35A02">
        <w:t>__</w:t>
      </w:r>
      <w:r w:rsidRPr="008D630C">
        <w:t>__</w:t>
      </w:r>
    </w:p>
    <w:p w:rsidR="008D630C" w:rsidRPr="008D630C" w:rsidRDefault="008D630C" w:rsidP="008D630C">
      <w:pPr>
        <w:rPr>
          <w:rFonts w:ascii="Arial" w:hAnsi="Arial"/>
        </w:rPr>
      </w:pPr>
    </w:p>
    <w:p w:rsidR="008D630C" w:rsidRPr="008D630C" w:rsidRDefault="008D630C" w:rsidP="008D630C">
      <w:pPr>
        <w:rPr>
          <w:rFonts w:ascii="Arial" w:hAnsi="Arial"/>
        </w:rPr>
      </w:pPr>
      <w:r w:rsidRPr="008D630C">
        <w:rPr>
          <w:rFonts w:ascii="Arial" w:hAnsi="Arial"/>
        </w:rPr>
        <w:t>School Attending_______</w:t>
      </w:r>
      <w:r>
        <w:rPr>
          <w:rFonts w:ascii="Arial" w:hAnsi="Arial"/>
        </w:rPr>
        <w:t>____________________________</w:t>
      </w:r>
      <w:r w:rsidRPr="008D630C">
        <w:rPr>
          <w:rFonts w:ascii="Arial" w:hAnsi="Arial"/>
        </w:rPr>
        <w:t xml:space="preserve"> Grade as of September 20</w:t>
      </w:r>
      <w:r w:rsidR="003161B8">
        <w:rPr>
          <w:rFonts w:ascii="Arial" w:hAnsi="Arial"/>
        </w:rPr>
        <w:t>26</w:t>
      </w:r>
      <w:r w:rsidRPr="008D630C">
        <w:rPr>
          <w:rFonts w:ascii="Arial" w:hAnsi="Arial"/>
        </w:rPr>
        <w:t>______________</w:t>
      </w:r>
    </w:p>
    <w:p w:rsidR="008D630C" w:rsidRPr="008D630C" w:rsidRDefault="008D630C" w:rsidP="008D630C">
      <w:pPr>
        <w:rPr>
          <w:rFonts w:ascii="Arial" w:hAnsi="Arial"/>
        </w:rPr>
      </w:pPr>
    </w:p>
    <w:p w:rsidR="008D630C" w:rsidRPr="008D630C" w:rsidRDefault="008D630C" w:rsidP="008D630C">
      <w:pPr>
        <w:rPr>
          <w:rFonts w:ascii="Arial" w:hAnsi="Arial"/>
        </w:rPr>
      </w:pPr>
      <w:r w:rsidRPr="008D630C">
        <w:rPr>
          <w:rFonts w:ascii="Arial" w:hAnsi="Arial"/>
        </w:rPr>
        <w:t>Danc</w:t>
      </w:r>
      <w:r w:rsidR="00A35A02">
        <w:rPr>
          <w:rFonts w:ascii="Arial" w:hAnsi="Arial"/>
        </w:rPr>
        <w:t>e Class #1/Level</w:t>
      </w:r>
      <w:r w:rsidR="00A35A02">
        <w:rPr>
          <w:rFonts w:ascii="Arial" w:hAnsi="Arial"/>
        </w:rPr>
        <w:tab/>
      </w:r>
      <w:r w:rsidR="00A35A02">
        <w:rPr>
          <w:rFonts w:ascii="Arial" w:hAnsi="Arial"/>
        </w:rPr>
        <w:tab/>
        <w:t xml:space="preserve">          </w:t>
      </w:r>
      <w:r w:rsidRPr="008D630C">
        <w:rPr>
          <w:rFonts w:ascii="Arial" w:hAnsi="Arial"/>
        </w:rPr>
        <w:t xml:space="preserve"> Dance </w:t>
      </w:r>
      <w:r>
        <w:rPr>
          <w:rFonts w:ascii="Arial" w:hAnsi="Arial"/>
        </w:rPr>
        <w:t>Class #2/Level</w:t>
      </w:r>
      <w:r>
        <w:rPr>
          <w:rFonts w:ascii="Arial" w:hAnsi="Arial"/>
        </w:rPr>
        <w:tab/>
        <w:t xml:space="preserve">                    </w:t>
      </w:r>
      <w:r w:rsidRPr="008D630C">
        <w:rPr>
          <w:rFonts w:ascii="Arial" w:hAnsi="Arial"/>
        </w:rPr>
        <w:t>Dance Class #3/Level</w:t>
      </w:r>
    </w:p>
    <w:p w:rsidR="008D630C" w:rsidRPr="008D630C" w:rsidRDefault="00C230F6" w:rsidP="008D630C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18BF66" wp14:editId="037383A6">
                <wp:simplePos x="0" y="0"/>
                <wp:positionH relativeFrom="column">
                  <wp:posOffset>-438150</wp:posOffset>
                </wp:positionH>
                <wp:positionV relativeFrom="paragraph">
                  <wp:posOffset>97790</wp:posOffset>
                </wp:positionV>
                <wp:extent cx="285750" cy="114300"/>
                <wp:effectExtent l="0" t="19050" r="38100" b="3810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69419" id="Right Arrow 7" o:spid="_x0000_s1026" type="#_x0000_t13" style="position:absolute;margin-left:-34.5pt;margin-top:7.7pt;width:22.5pt;height:9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" adj="17280" fillcolor="#4f81bd [3204]" strokecolor="#243f60 [1604]" strokeweight="2pt"/>
            </w:pict>
          </mc:Fallback>
        </mc:AlternateContent>
      </w:r>
      <w:r w:rsidR="008D630C" w:rsidRPr="008D630C">
        <w:rPr>
          <w:rFonts w:ascii="Arial" w:hAnsi="Arial"/>
        </w:rPr>
        <w:t>________________</w:t>
      </w:r>
      <w:r w:rsidR="00A35A02">
        <w:rPr>
          <w:rFonts w:ascii="Arial" w:hAnsi="Arial"/>
        </w:rPr>
        <w:t xml:space="preserve">______                </w:t>
      </w:r>
      <w:r w:rsidR="008D630C">
        <w:rPr>
          <w:rFonts w:ascii="Arial" w:hAnsi="Arial"/>
        </w:rPr>
        <w:t>______________________</w:t>
      </w:r>
      <w:r w:rsidR="008D630C">
        <w:rPr>
          <w:rFonts w:ascii="Arial" w:hAnsi="Arial"/>
        </w:rPr>
        <w:tab/>
      </w:r>
      <w:r w:rsidR="00A35A02">
        <w:rPr>
          <w:rFonts w:ascii="Arial" w:hAnsi="Arial"/>
        </w:rPr>
        <w:t xml:space="preserve">   </w:t>
      </w:r>
      <w:r w:rsidR="008D630C" w:rsidRPr="008D630C">
        <w:rPr>
          <w:rFonts w:ascii="Arial" w:hAnsi="Arial"/>
        </w:rPr>
        <w:t>________________________</w:t>
      </w:r>
    </w:p>
    <w:p w:rsidR="008D630C" w:rsidRDefault="008D630C" w:rsidP="008D630C">
      <w:pPr>
        <w:pBdr>
          <w:bottom w:val="single" w:sz="4" w:space="1" w:color="auto"/>
        </w:pBdr>
        <w:rPr>
          <w:rFonts w:ascii="Arial" w:hAnsi="Arial"/>
        </w:rPr>
      </w:pPr>
    </w:p>
    <w:p w:rsidR="008D630C" w:rsidRDefault="008D630C">
      <w:pPr>
        <w:rPr>
          <w:rFonts w:ascii="Arial" w:hAnsi="Arial"/>
        </w:rPr>
      </w:pPr>
    </w:p>
    <w:p w:rsidR="008D630C" w:rsidRPr="008D630C" w:rsidRDefault="008D630C" w:rsidP="008D630C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8D630C">
        <w:t>Student #</w:t>
      </w:r>
      <w:r>
        <w:t>3</w:t>
      </w:r>
      <w:r w:rsidRPr="008D630C">
        <w:t>: Last Name_________________ Fir</w:t>
      </w:r>
      <w:r>
        <w:t>st Name___________________</w:t>
      </w:r>
      <w:r w:rsidRPr="008D630C">
        <w:t xml:space="preserve"> Birthdate _________</w:t>
      </w:r>
      <w:r w:rsidR="00A35A02">
        <w:t>__</w:t>
      </w:r>
      <w:r w:rsidRPr="008D630C">
        <w:t>___</w:t>
      </w:r>
    </w:p>
    <w:p w:rsidR="008D630C" w:rsidRPr="008D630C" w:rsidRDefault="008D630C" w:rsidP="008D630C">
      <w:pPr>
        <w:rPr>
          <w:rFonts w:ascii="Arial" w:hAnsi="Arial"/>
        </w:rPr>
      </w:pPr>
    </w:p>
    <w:p w:rsidR="008D630C" w:rsidRPr="008D630C" w:rsidRDefault="008D630C" w:rsidP="008D630C">
      <w:pPr>
        <w:rPr>
          <w:rFonts w:ascii="Arial" w:hAnsi="Arial"/>
        </w:rPr>
      </w:pPr>
      <w:r w:rsidRPr="008D630C">
        <w:rPr>
          <w:rFonts w:ascii="Arial" w:hAnsi="Arial"/>
        </w:rPr>
        <w:t>School Attending_______</w:t>
      </w:r>
      <w:r>
        <w:rPr>
          <w:rFonts w:ascii="Arial" w:hAnsi="Arial"/>
        </w:rPr>
        <w:t>____________________________</w:t>
      </w:r>
      <w:r w:rsidRPr="008D630C">
        <w:rPr>
          <w:rFonts w:ascii="Arial" w:hAnsi="Arial"/>
        </w:rPr>
        <w:t xml:space="preserve"> Grade as of September 20</w:t>
      </w:r>
      <w:r w:rsidR="003161B8">
        <w:rPr>
          <w:rFonts w:ascii="Arial" w:hAnsi="Arial"/>
        </w:rPr>
        <w:t>26</w:t>
      </w:r>
      <w:bookmarkStart w:id="0" w:name="_GoBack"/>
      <w:bookmarkEnd w:id="0"/>
      <w:r w:rsidRPr="008D630C">
        <w:rPr>
          <w:rFonts w:ascii="Arial" w:hAnsi="Arial"/>
        </w:rPr>
        <w:t>______________</w:t>
      </w:r>
    </w:p>
    <w:p w:rsidR="008D630C" w:rsidRPr="008D630C" w:rsidRDefault="008D630C" w:rsidP="008D630C">
      <w:pPr>
        <w:rPr>
          <w:rFonts w:ascii="Arial" w:hAnsi="Arial"/>
        </w:rPr>
      </w:pPr>
    </w:p>
    <w:p w:rsidR="00A35A02" w:rsidRPr="008D630C" w:rsidRDefault="00A35A02" w:rsidP="00A35A02">
      <w:pPr>
        <w:rPr>
          <w:rFonts w:ascii="Arial" w:hAnsi="Arial"/>
        </w:rPr>
      </w:pPr>
      <w:r w:rsidRPr="008D630C">
        <w:rPr>
          <w:rFonts w:ascii="Arial" w:hAnsi="Arial"/>
        </w:rPr>
        <w:t>Danc</w:t>
      </w:r>
      <w:r>
        <w:rPr>
          <w:rFonts w:ascii="Arial" w:hAnsi="Arial"/>
        </w:rPr>
        <w:t>e Class #1/Level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</w:t>
      </w:r>
      <w:r w:rsidRPr="008D630C">
        <w:rPr>
          <w:rFonts w:ascii="Arial" w:hAnsi="Arial"/>
        </w:rPr>
        <w:t xml:space="preserve"> Dance </w:t>
      </w:r>
      <w:r>
        <w:rPr>
          <w:rFonts w:ascii="Arial" w:hAnsi="Arial"/>
        </w:rPr>
        <w:t>Class #2/Level</w:t>
      </w:r>
      <w:r>
        <w:rPr>
          <w:rFonts w:ascii="Arial" w:hAnsi="Arial"/>
        </w:rPr>
        <w:tab/>
        <w:t xml:space="preserve">                    </w:t>
      </w:r>
      <w:r w:rsidRPr="008D630C">
        <w:rPr>
          <w:rFonts w:ascii="Arial" w:hAnsi="Arial"/>
        </w:rPr>
        <w:t>Dance Class #3/Level</w:t>
      </w:r>
    </w:p>
    <w:p w:rsidR="00A35A02" w:rsidRPr="008D630C" w:rsidRDefault="00C230F6" w:rsidP="00A35A02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88B110" wp14:editId="77FD99C3">
                <wp:simplePos x="0" y="0"/>
                <wp:positionH relativeFrom="column">
                  <wp:posOffset>-441960</wp:posOffset>
                </wp:positionH>
                <wp:positionV relativeFrom="paragraph">
                  <wp:posOffset>137160</wp:posOffset>
                </wp:positionV>
                <wp:extent cx="285750" cy="114300"/>
                <wp:effectExtent l="0" t="19050" r="38100" b="3810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2AEA" id="Right Arrow 8" o:spid="_x0000_s1026" type="#_x0000_t13" style="position:absolute;margin-left:-34.8pt;margin-top:10.8pt;width:22.5pt;height:9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" adj="17280" fillcolor="#4f81bd [3204]" strokecolor="#243f60 [1604]" strokeweight="2pt"/>
            </w:pict>
          </mc:Fallback>
        </mc:AlternateContent>
      </w:r>
      <w:r w:rsidR="00A35A02" w:rsidRPr="008D630C">
        <w:rPr>
          <w:rFonts w:ascii="Arial" w:hAnsi="Arial"/>
        </w:rPr>
        <w:t>________________</w:t>
      </w:r>
      <w:r w:rsidR="00A35A02">
        <w:rPr>
          <w:rFonts w:ascii="Arial" w:hAnsi="Arial"/>
        </w:rPr>
        <w:t>______                ______________________</w:t>
      </w:r>
      <w:r w:rsidR="00A35A02">
        <w:rPr>
          <w:rFonts w:ascii="Arial" w:hAnsi="Arial"/>
        </w:rPr>
        <w:tab/>
        <w:t xml:space="preserve">   </w:t>
      </w:r>
      <w:r w:rsidR="00A35A02" w:rsidRPr="008D630C">
        <w:rPr>
          <w:rFonts w:ascii="Arial" w:hAnsi="Arial"/>
        </w:rPr>
        <w:t>________________________</w:t>
      </w:r>
    </w:p>
    <w:p w:rsidR="008D630C" w:rsidRDefault="008D630C" w:rsidP="008D630C">
      <w:pPr>
        <w:pBdr>
          <w:bottom w:val="single" w:sz="4" w:space="1" w:color="auto"/>
        </w:pBdr>
        <w:rPr>
          <w:rFonts w:ascii="Arial" w:hAnsi="Arial"/>
        </w:rPr>
      </w:pPr>
    </w:p>
    <w:p w:rsidR="008D630C" w:rsidRDefault="008D630C">
      <w:pPr>
        <w:rPr>
          <w:rFonts w:ascii="Arial" w:hAnsi="Arial"/>
        </w:rPr>
      </w:pP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Mother’s Last </w:t>
      </w:r>
      <w:proofErr w:type="spellStart"/>
      <w:r>
        <w:rPr>
          <w:rFonts w:ascii="Arial" w:hAnsi="Arial"/>
        </w:rPr>
        <w:t>Nam</w:t>
      </w:r>
      <w:r w:rsidR="00A35A02">
        <w:rPr>
          <w:rFonts w:ascii="Arial" w:hAnsi="Arial"/>
        </w:rPr>
        <w:t>e______________________________</w:t>
      </w:r>
      <w:r>
        <w:rPr>
          <w:rFonts w:ascii="Arial" w:hAnsi="Arial"/>
        </w:rPr>
        <w:t>First</w:t>
      </w:r>
      <w:proofErr w:type="spellEnd"/>
      <w:r>
        <w:rPr>
          <w:rFonts w:ascii="Arial" w:hAnsi="Arial"/>
        </w:rPr>
        <w:t xml:space="preserve"> Name______________________________</w:t>
      </w: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Father’s Last Name______________________________ First Name______________________________</w:t>
      </w:r>
    </w:p>
    <w:p w:rsidR="008D630C" w:rsidRDefault="00C230F6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FEB310" wp14:editId="0E284E86">
                <wp:simplePos x="0" y="0"/>
                <wp:positionH relativeFrom="column">
                  <wp:posOffset>6082665</wp:posOffset>
                </wp:positionH>
                <wp:positionV relativeFrom="paragraph">
                  <wp:posOffset>194310</wp:posOffset>
                </wp:positionV>
                <wp:extent cx="533400" cy="200025"/>
                <wp:effectExtent l="0" t="0" r="19050" b="28575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00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CC78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5" o:spid="_x0000_s1026" type="#_x0000_t66" style="position:absolute;margin-left:478.95pt;margin-top:15.3pt;width:42pt;height:15.7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" adj="4050" fillcolor="#4f81bd [3204]" strokecolor="#243f60 [1604]" strokeweight="2pt"/>
            </w:pict>
          </mc:Fallback>
        </mc:AlternateContent>
      </w:r>
      <w:r w:rsidR="008D630C">
        <w:rPr>
          <w:rFonts w:ascii="Arial" w:hAnsi="Arial"/>
        </w:rPr>
        <w:t>Address_________________________________________City______________Zip code______________</w:t>
      </w: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Home telephone # (______) ________ - _____________</w:t>
      </w:r>
      <w:r w:rsidRPr="0071723E">
        <w:rPr>
          <w:rFonts w:ascii="Arial" w:hAnsi="Arial"/>
          <w:b/>
          <w:sz w:val="30"/>
          <w:szCs w:val="30"/>
        </w:rPr>
        <w:t>E-MAIL</w:t>
      </w:r>
      <w:proofErr w:type="gramStart"/>
      <w:r>
        <w:rPr>
          <w:rFonts w:ascii="Arial" w:hAnsi="Arial"/>
        </w:rPr>
        <w:t>:_</w:t>
      </w:r>
      <w:proofErr w:type="gramEnd"/>
      <w:r>
        <w:rPr>
          <w:rFonts w:ascii="Arial" w:hAnsi="Arial"/>
        </w:rPr>
        <w:t>______________________________</w:t>
      </w: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Mother’s profession______________________ Employer___________________ wo</w:t>
      </w:r>
      <w:r w:rsidR="00A35A02">
        <w:rPr>
          <w:rFonts w:ascii="Arial" w:hAnsi="Arial"/>
          <w:sz w:val="18"/>
        </w:rPr>
        <w:t>rk # (______) ________-_______</w:t>
      </w: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8"/>
        </w:rPr>
        <w:t xml:space="preserve">Father’s </w:t>
      </w:r>
      <w:proofErr w:type="spellStart"/>
      <w:r>
        <w:rPr>
          <w:rFonts w:ascii="Arial" w:hAnsi="Arial"/>
          <w:sz w:val="18"/>
        </w:rPr>
        <w:t>profession______________________Employer</w:t>
      </w:r>
      <w:proofErr w:type="spellEnd"/>
      <w:r>
        <w:rPr>
          <w:rFonts w:ascii="Arial" w:hAnsi="Arial"/>
          <w:sz w:val="18"/>
        </w:rPr>
        <w:t>___________________ work # (______) ________-________</w:t>
      </w: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Person responsible </w:t>
      </w:r>
      <w:r w:rsidR="00C230F6">
        <w:rPr>
          <w:rFonts w:ascii="Arial" w:hAnsi="Arial"/>
        </w:rPr>
        <w:t>for billing: ________________</w:t>
      </w:r>
      <w:r>
        <w:rPr>
          <w:rFonts w:ascii="Arial" w:hAnsi="Arial"/>
        </w:rPr>
        <w:t>_____</w:t>
      </w:r>
      <w:proofErr w:type="gramStart"/>
      <w:r>
        <w:rPr>
          <w:rFonts w:ascii="Arial" w:hAnsi="Arial"/>
        </w:rPr>
        <w:t>_  other</w:t>
      </w:r>
      <w:proofErr w:type="gramEnd"/>
      <w:r>
        <w:rPr>
          <w:rFonts w:ascii="Arial" w:hAnsi="Arial"/>
        </w:rPr>
        <w:t>, name:____________________________</w:t>
      </w:r>
    </w:p>
    <w:p w:rsidR="008D630C" w:rsidRDefault="008D630C" w:rsidP="008D630C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Address, if different from above _________________________________________________________________________________</w:t>
      </w:r>
    </w:p>
    <w:p w:rsidR="008D630C" w:rsidRPr="00A35A02" w:rsidRDefault="008D630C">
      <w:pPr>
        <w:rPr>
          <w:rFonts w:ascii="Arial" w:hAnsi="Arial"/>
          <w:sz w:val="16"/>
          <w:szCs w:val="16"/>
        </w:rPr>
      </w:pPr>
    </w:p>
    <w:p w:rsidR="008D630C" w:rsidRPr="00A35A02" w:rsidRDefault="008D630C" w:rsidP="008D630C">
      <w:pPr>
        <w:pStyle w:val="BodyText"/>
        <w:jc w:val="both"/>
        <w:rPr>
          <w:sz w:val="16"/>
          <w:szCs w:val="16"/>
        </w:rPr>
      </w:pPr>
      <w:r w:rsidRPr="00A35A02">
        <w:rPr>
          <w:sz w:val="16"/>
          <w:szCs w:val="16"/>
        </w:rPr>
        <w:t>I hereby agree to participate/have my child participate in YDR’s dance classes.  I recognize the physical risks inherit in any dance program and I hereby agree to indemnity and hold harmless YDR and its instructional staff from any and all claims, costs, liabilities, expenses and judgments arising out of participation, or illness/injury therefrom.  I also hereby give YDR and its staff and authorized official’s permission to take photographs and make videotapes of my child while he/she is participating in classes and/or performance activities for the purposes of educational processes, fund-raising, public relations, and other specific reasons as deemed appropriate by the organization’s Directors.</w:t>
      </w:r>
    </w:p>
    <w:p w:rsidR="008D630C" w:rsidRPr="00A35A02" w:rsidRDefault="008D630C" w:rsidP="008D630C">
      <w:pPr>
        <w:pStyle w:val="BodyText"/>
        <w:rPr>
          <w:sz w:val="16"/>
          <w:szCs w:val="16"/>
        </w:rPr>
      </w:pPr>
    </w:p>
    <w:p w:rsidR="008D630C" w:rsidRPr="00A35A02" w:rsidRDefault="008D630C" w:rsidP="008D630C">
      <w:pPr>
        <w:pStyle w:val="BodyText"/>
        <w:jc w:val="center"/>
        <w:rPr>
          <w:b/>
          <w:i/>
          <w:sz w:val="16"/>
          <w:szCs w:val="16"/>
          <w:u w:val="single"/>
        </w:rPr>
      </w:pPr>
      <w:r w:rsidRPr="00A35A02">
        <w:rPr>
          <w:b/>
          <w:i/>
          <w:sz w:val="16"/>
          <w:szCs w:val="16"/>
          <w:u w:val="single"/>
        </w:rPr>
        <w:t>CONSENT FOR EMERGENCY MEDICAL TREATMENT</w:t>
      </w:r>
    </w:p>
    <w:p w:rsidR="008D630C" w:rsidRPr="00A35A02" w:rsidRDefault="008D630C" w:rsidP="008D630C">
      <w:pPr>
        <w:pStyle w:val="BodyText"/>
        <w:rPr>
          <w:sz w:val="16"/>
          <w:szCs w:val="16"/>
        </w:rPr>
      </w:pPr>
      <w:r w:rsidRPr="00A35A02">
        <w:rPr>
          <w:sz w:val="16"/>
          <w:szCs w:val="16"/>
        </w:rPr>
        <w:t xml:space="preserve">I do hereby </w:t>
      </w:r>
      <w:proofErr w:type="spellStart"/>
      <w:r w:rsidRPr="00A35A02">
        <w:rPr>
          <w:sz w:val="16"/>
          <w:szCs w:val="16"/>
        </w:rPr>
        <w:t>give</w:t>
      </w:r>
      <w:proofErr w:type="spellEnd"/>
      <w:r w:rsidRPr="00A35A02">
        <w:rPr>
          <w:sz w:val="16"/>
          <w:szCs w:val="16"/>
        </w:rPr>
        <w:t xml:space="preserve"> authority to YDR and its staff to obtain necessary emergency medical treatment for my child/myself with the understanding that the family will be notified as soon as possible.</w:t>
      </w:r>
    </w:p>
    <w:p w:rsidR="008D630C" w:rsidRPr="00A35A02" w:rsidRDefault="00C230F6" w:rsidP="008D630C">
      <w:pPr>
        <w:rPr>
          <w:rFonts w:ascii="Arial" w:hAnsi="Arial"/>
          <w:sz w:val="16"/>
          <w:szCs w:val="16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C29BF70" wp14:editId="38A1F053">
                <wp:simplePos x="0" y="0"/>
                <wp:positionH relativeFrom="column">
                  <wp:posOffset>-381000</wp:posOffset>
                </wp:positionH>
                <wp:positionV relativeFrom="paragraph">
                  <wp:posOffset>127000</wp:posOffset>
                </wp:positionV>
                <wp:extent cx="285750" cy="114300"/>
                <wp:effectExtent l="0" t="19050" r="38100" b="3810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0559E" id="Right Arrow 9" o:spid="_x0000_s1026" type="#_x0000_t13" style="position:absolute;margin-left:-30pt;margin-top:10pt;width:22.5pt;height:9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" adj="17280" fillcolor="#4f81bd [3204]" strokecolor="#243f60 [1604]" strokeweight="2pt"/>
            </w:pict>
          </mc:Fallback>
        </mc:AlternateContent>
      </w:r>
    </w:p>
    <w:p w:rsidR="00821645" w:rsidRPr="00A35A02" w:rsidRDefault="008D630C">
      <w:pPr>
        <w:rPr>
          <w:rFonts w:ascii="Arial" w:hAnsi="Arial"/>
          <w:sz w:val="16"/>
          <w:szCs w:val="16"/>
        </w:rPr>
      </w:pPr>
      <w:r w:rsidRPr="00A35A02">
        <w:rPr>
          <w:rFonts w:ascii="Arial" w:hAnsi="Arial"/>
          <w:sz w:val="16"/>
          <w:szCs w:val="16"/>
        </w:rPr>
        <w:t>Registering Parent/Guardian Signature: _____________________________________   Date</w:t>
      </w:r>
      <w:proofErr w:type="gramStart"/>
      <w:r w:rsidRPr="00A35A02">
        <w:rPr>
          <w:rFonts w:ascii="Arial" w:hAnsi="Arial"/>
          <w:sz w:val="16"/>
          <w:szCs w:val="16"/>
        </w:rPr>
        <w:t>:_</w:t>
      </w:r>
      <w:proofErr w:type="gramEnd"/>
      <w:r w:rsidRPr="00A35A02">
        <w:rPr>
          <w:rFonts w:ascii="Arial" w:hAnsi="Arial"/>
          <w:sz w:val="16"/>
          <w:szCs w:val="16"/>
        </w:rPr>
        <w:t>____________________</w:t>
      </w:r>
      <w:r w:rsidR="00FC204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5709920</wp:posOffset>
                </wp:positionV>
                <wp:extent cx="6515100" cy="1828800"/>
                <wp:effectExtent l="13335" t="5080" r="5715" b="1397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A02" w:rsidRDefault="00A35A02">
                            <w:pPr>
                              <w:pStyle w:val="BodyText"/>
                              <w:jc w:val="both"/>
                            </w:pPr>
                            <w:r>
                              <w:t>I hereby agree to participate/have my child participates in YDR’s dance classes.  I recognize the physical risks inherit in any dance program and I hereby agree to indemnity and hold harmless YDR and its instructional staff from any and all claims, costs, liabilities, expenses and judgments arising out of participation, or illness/injury there-from.  I also hereby give YDR and its staff and authorized official’s permission to take photographs and make videotapes of my child while he/she is participating in classes and/or performance activities for the purposes of educational processes, fund-raising, public relations, and other specific reasons as deemed appropriate by the organization’s Directors.</w:t>
                            </w:r>
                          </w:p>
                          <w:p w:rsidR="00A35A02" w:rsidRDefault="00A35A02">
                            <w:pPr>
                              <w:pStyle w:val="BodyText"/>
                              <w:jc w:val="both"/>
                            </w:pPr>
                          </w:p>
                          <w:p w:rsidR="00A35A02" w:rsidRDefault="00A35A02">
                            <w:pPr>
                              <w:pStyle w:val="BodyText"/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CONSENT FOR EMERGENCY MEDICAL TREATMENT</w:t>
                            </w:r>
                          </w:p>
                          <w:p w:rsidR="00A35A02" w:rsidRDefault="00A35A02">
                            <w:pPr>
                              <w:pStyle w:val="BodyText"/>
                            </w:pPr>
                            <w:r>
                              <w:t>I do hereby give authority to YDR and its staff to obtain necessary emergency medical treatment for my child/myself with the understanding that the family will be notified as soon as possible.</w:t>
                            </w:r>
                          </w:p>
                          <w:p w:rsidR="00A35A02" w:rsidRDefault="00A35A02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  <w:p w:rsidR="00A35A02" w:rsidRDefault="00A35A02">
                            <w:r>
                              <w:rPr>
                                <w:rFonts w:ascii="Arial" w:hAnsi="Arial"/>
                                <w:sz w:val="18"/>
                              </w:rPr>
                              <w:t>Registering Parent/Guardian Signature: _____________________________________   Date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-15.75pt;margin-top:449.6pt;width:513pt;height:2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">
                <v:textbox>
                  <w:txbxContent>
                    <w:p w:rsidR="00A35A02" w:rsidRDefault="00A35A02">
                      <w:pPr>
                        <w:pStyle w:val="BodyText"/>
                        <w:jc w:val="both"/>
                      </w:pPr>
                      <w:r>
                        <w:t>I hereby agree to participate/have my child participates in YDR’s dance classes.  I recognize the physical risks inherit in any dance program and I hereby agree to indemnity and hold harmless YDR and its instructional staff from any and all claims, costs, liabilities, expenses and judgments arising out of participation, or illness/injury there-from.  I also hereby give YDR and its staff and authorized official’s permission to take photographs and make videotapes of my child while he/she is participating in classes and/or performance activities for the purposes of educational processes, fund-raising, public relations, and other specific reasons as deemed appropriate by the organization’s Directors.</w:t>
                      </w:r>
                    </w:p>
                    <w:p w:rsidR="00A35A02" w:rsidRDefault="00A35A02">
                      <w:pPr>
                        <w:pStyle w:val="BodyText"/>
                        <w:jc w:val="both"/>
                      </w:pPr>
                    </w:p>
                    <w:p w:rsidR="00A35A02" w:rsidRDefault="00A35A02">
                      <w:pPr>
                        <w:pStyle w:val="BodyText"/>
                        <w:jc w:val="center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CONSENT FOR EMERGENCY MEDICAL TREATMENT</w:t>
                      </w:r>
                    </w:p>
                    <w:p w:rsidR="00A35A02" w:rsidRDefault="00A35A02">
                      <w:pPr>
                        <w:pStyle w:val="BodyText"/>
                      </w:pPr>
                      <w:r>
                        <w:t>I do hereby give authority to YDR and its staff to obtain necessary emergency medical treatment for my child/myself with the understanding that the family will be notified as soon as possible.</w:t>
                      </w:r>
                    </w:p>
                    <w:p w:rsidR="00A35A02" w:rsidRDefault="00A35A02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  <w:p w:rsidR="00A35A02" w:rsidRDefault="00A35A02">
                      <w:r>
                        <w:rPr>
                          <w:rFonts w:ascii="Arial" w:hAnsi="Arial"/>
                          <w:sz w:val="18"/>
                        </w:rPr>
                        <w:t>Registering Parent/Guardian Signature: _____________________________________   Date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:_</w:t>
                      </w:r>
                      <w:proofErr w:type="gramEnd"/>
                      <w:r>
                        <w:rPr>
                          <w:rFonts w:ascii="Arial" w:hAnsi="Arial"/>
                          <w:sz w:val="18"/>
                        </w:rPr>
                        <w:t>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C2047">
        <w:rPr>
          <w:rFonts w:ascii="Arial" w:hAnsi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3708400</wp:posOffset>
                </wp:positionV>
                <wp:extent cx="6515100" cy="0"/>
                <wp:effectExtent l="13335" t="13335" r="15240" b="1524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310A6" id="Line 1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292pt" to="497.25pt,2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aO0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" strokeweight="1.5pt"/>
            </w:pict>
          </mc:Fallback>
        </mc:AlternateContent>
      </w:r>
    </w:p>
    <w:sectPr w:rsidR="00821645" w:rsidRPr="00A35A02" w:rsidSect="00A35A02">
      <w:headerReference w:type="default" r:id="rId6"/>
      <w:footerReference w:type="default" r:id="rId7"/>
      <w:pgSz w:w="12240" w:h="15840" w:code="1"/>
      <w:pgMar w:top="576" w:right="1296" w:bottom="792" w:left="1296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02" w:rsidRDefault="00A35A02">
      <w:r>
        <w:separator/>
      </w:r>
    </w:p>
  </w:endnote>
  <w:endnote w:type="continuationSeparator" w:id="0">
    <w:p w:rsidR="00A35A02" w:rsidRDefault="00A3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02" w:rsidRPr="00A35A02" w:rsidRDefault="00A35A02" w:rsidP="00A35A02">
    <w:pPr>
      <w:tabs>
        <w:tab w:val="left" w:pos="-360"/>
      </w:tabs>
      <w:ind w:right="-1800"/>
      <w:jc w:val="center"/>
      <w:rPr>
        <w:rFonts w:ascii="Arial" w:hAnsi="Arial" w:cs="Arial"/>
        <w:b/>
        <w:color w:val="C9433B"/>
        <w:sz w:val="18"/>
        <w:szCs w:val="18"/>
      </w:rPr>
    </w:pPr>
    <w:r w:rsidRPr="00A35A02">
      <w:rPr>
        <w:rFonts w:ascii="Arial" w:hAnsi="Arial" w:cs="Arial"/>
        <w:b/>
        <w:color w:val="C9433B"/>
        <w:sz w:val="18"/>
        <w:szCs w:val="18"/>
      </w:rPr>
      <w:t>P.O Box 205037 Sunset Station, Brooklyn, NY 11220-7037</w:t>
    </w:r>
  </w:p>
  <w:p w:rsidR="00A35A02" w:rsidRPr="00A35A02" w:rsidRDefault="00A35A02" w:rsidP="00A35A02">
    <w:pPr>
      <w:tabs>
        <w:tab w:val="left" w:pos="-360"/>
      </w:tabs>
      <w:ind w:right="-1800"/>
      <w:jc w:val="center"/>
      <w:rPr>
        <w:rFonts w:ascii="Arial" w:hAnsi="Arial" w:cs="Arial"/>
        <w:b/>
        <w:color w:val="C9433B"/>
        <w:sz w:val="18"/>
        <w:szCs w:val="18"/>
      </w:rPr>
    </w:pPr>
    <w:r w:rsidRPr="00A35A02">
      <w:rPr>
        <w:rFonts w:ascii="Arial" w:hAnsi="Arial" w:cs="Arial"/>
        <w:b/>
        <w:color w:val="C9433B"/>
        <w:sz w:val="18"/>
        <w:szCs w:val="18"/>
      </w:rPr>
      <w:t xml:space="preserve">Phone </w:t>
    </w:r>
    <w:proofErr w:type="gramStart"/>
    <w:r w:rsidRPr="00A35A02">
      <w:rPr>
        <w:rFonts w:ascii="Arial" w:hAnsi="Arial" w:cs="Arial"/>
        <w:b/>
        <w:color w:val="C9433B"/>
        <w:sz w:val="18"/>
        <w:szCs w:val="18"/>
      </w:rPr>
      <w:t>347.702.7155  Fax</w:t>
    </w:r>
    <w:proofErr w:type="gramEnd"/>
    <w:r w:rsidRPr="00A35A02">
      <w:rPr>
        <w:rFonts w:ascii="Arial" w:hAnsi="Arial" w:cs="Arial"/>
        <w:b/>
        <w:color w:val="C9433B"/>
        <w:sz w:val="18"/>
        <w:szCs w:val="18"/>
      </w:rPr>
      <w:t xml:space="preserve"> 347.702.7157 </w:t>
    </w:r>
  </w:p>
  <w:p w:rsidR="00A35A02" w:rsidRPr="00A35A02" w:rsidRDefault="003161B8" w:rsidP="00A35A02">
    <w:pPr>
      <w:tabs>
        <w:tab w:val="left" w:pos="-360"/>
      </w:tabs>
      <w:ind w:right="-1800"/>
      <w:jc w:val="center"/>
      <w:rPr>
        <w:sz w:val="18"/>
        <w:szCs w:val="18"/>
      </w:rPr>
    </w:pPr>
    <w:hyperlink r:id="rId1" w:history="1">
      <w:r w:rsidR="00A35A02" w:rsidRPr="00A35A02">
        <w:rPr>
          <w:rStyle w:val="Hyperlink"/>
          <w:rFonts w:ascii="Arial" w:hAnsi="Arial" w:cs="Arial"/>
          <w:b/>
          <w:color w:val="C9433B"/>
          <w:sz w:val="18"/>
          <w:szCs w:val="18"/>
        </w:rPr>
        <w:t>www.youngdancersinrep.org</w:t>
      </w:r>
    </w:hyperlink>
    <w:r w:rsidR="00A35A02" w:rsidRPr="00A35A02">
      <w:rPr>
        <w:rFonts w:ascii="Arial" w:hAnsi="Arial" w:cs="Arial"/>
        <w:b/>
        <w:color w:val="C9433B"/>
        <w:sz w:val="18"/>
        <w:szCs w:val="18"/>
      </w:rPr>
      <w:t xml:space="preserve">  Email </w:t>
    </w:r>
    <w:hyperlink r:id="rId2" w:history="1">
      <w:r w:rsidR="00A35A02" w:rsidRPr="00A35A02">
        <w:rPr>
          <w:rStyle w:val="Hyperlink"/>
          <w:rFonts w:ascii="Arial" w:hAnsi="Arial" w:cs="Arial"/>
          <w:b/>
          <w:color w:val="C9433B"/>
          <w:sz w:val="18"/>
          <w:szCs w:val="18"/>
        </w:rPr>
        <w:t>ydr@youngdancersinrep.org</w:t>
      </w:r>
    </w:hyperlink>
  </w:p>
  <w:p w:rsidR="00A35A02" w:rsidRDefault="00A35A02">
    <w:pPr>
      <w:pStyle w:val="Footer"/>
    </w:pPr>
  </w:p>
  <w:p w:rsidR="00A35A02" w:rsidRDefault="00A35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02" w:rsidRDefault="00A35A02">
      <w:r>
        <w:separator/>
      </w:r>
    </w:p>
  </w:footnote>
  <w:footnote w:type="continuationSeparator" w:id="0">
    <w:p w:rsidR="00A35A02" w:rsidRDefault="00A35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02" w:rsidRDefault="00A35A02">
    <w:pPr>
      <w:pStyle w:val="Header"/>
      <w:ind w:left="-360"/>
    </w:pPr>
    <w:r>
      <w:rPr>
        <w:noProof/>
      </w:rPr>
      <w:drawing>
        <wp:inline distT="0" distB="0" distL="0" distR="0">
          <wp:extent cx="6553200" cy="1028700"/>
          <wp:effectExtent l="19050" t="0" r="0" b="0"/>
          <wp:docPr id="1" name="Picture 1" descr="ALI's IntelMac:Users:aliweheda:Desktop:YDR_LOGO_2009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I's IntelMac:Users:aliweheda:Desktop:YDR_LOGO_2009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0C"/>
    <w:rsid w:val="001011F8"/>
    <w:rsid w:val="001D739F"/>
    <w:rsid w:val="003161B8"/>
    <w:rsid w:val="0038387A"/>
    <w:rsid w:val="003D02D0"/>
    <w:rsid w:val="00821645"/>
    <w:rsid w:val="00872D6F"/>
    <w:rsid w:val="008D630C"/>
    <w:rsid w:val="00A02482"/>
    <w:rsid w:val="00A35A02"/>
    <w:rsid w:val="00B90A67"/>
    <w:rsid w:val="00B94CE9"/>
    <w:rsid w:val="00C230F6"/>
    <w:rsid w:val="00C31330"/>
    <w:rsid w:val="00D11443"/>
    <w:rsid w:val="00D93754"/>
    <w:rsid w:val="00E66A91"/>
    <w:rsid w:val="00EC1A8B"/>
    <w:rsid w:val="00FA6422"/>
    <w:rsid w:val="00FB1D1C"/>
    <w:rsid w:val="00FC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enu v:ext="edit" strokecolor="none"/>
    </o:shapedefaults>
    <o:shapelayout v:ext="edit">
      <o:idmap v:ext="edit" data="1"/>
    </o:shapelayout>
  </w:shapeDefaults>
  <w:decimalSymbol w:val="."/>
  <w:listSeparator w:val=","/>
  <w14:docId w14:val="14617737"/>
  <w15:docId w15:val="{3A6BA529-D35E-40EA-8CE0-BD608065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A67"/>
  </w:style>
  <w:style w:type="paragraph" w:styleId="Heading1">
    <w:name w:val="heading 1"/>
    <w:basedOn w:val="Normal"/>
    <w:next w:val="Normal"/>
    <w:qFormat/>
    <w:rsid w:val="00B90A67"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B90A67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utlineLvl w:val="1"/>
    </w:pPr>
    <w:rPr>
      <w:rFonts w:ascii="Arial" w:hAnsi="Arial"/>
      <w:i/>
    </w:rPr>
  </w:style>
  <w:style w:type="paragraph" w:styleId="Heading3">
    <w:name w:val="heading 3"/>
    <w:basedOn w:val="Normal"/>
    <w:next w:val="Normal"/>
    <w:qFormat/>
    <w:rsid w:val="00B90A67"/>
    <w:pPr>
      <w:keepNext/>
      <w:outlineLvl w:val="2"/>
    </w:pPr>
    <w:rPr>
      <w:rFonts w:ascii="Arial" w:hAnsi="Arial"/>
      <w:i/>
      <w:sz w:val="16"/>
    </w:rPr>
  </w:style>
  <w:style w:type="paragraph" w:styleId="Heading4">
    <w:name w:val="heading 4"/>
    <w:basedOn w:val="Normal"/>
    <w:next w:val="Normal"/>
    <w:qFormat/>
    <w:rsid w:val="00B90A67"/>
    <w:pPr>
      <w:keepNext/>
      <w:outlineLvl w:val="3"/>
    </w:pPr>
    <w:rPr>
      <w:rFonts w:ascii="Arial" w:hAnsi="Arial"/>
      <w:i/>
      <w:sz w:val="18"/>
    </w:rPr>
  </w:style>
  <w:style w:type="paragraph" w:styleId="Heading5">
    <w:name w:val="heading 5"/>
    <w:basedOn w:val="Normal"/>
    <w:next w:val="Normal"/>
    <w:qFormat/>
    <w:rsid w:val="00B90A67"/>
    <w:pPr>
      <w:keepNext/>
      <w:outlineLvl w:val="4"/>
    </w:pPr>
    <w:rPr>
      <w:rFonts w:ascii="Myriad Pro" w:hAnsi="Myriad Pro"/>
      <w:b/>
      <w:sz w:val="28"/>
    </w:rPr>
  </w:style>
  <w:style w:type="paragraph" w:styleId="Heading6">
    <w:name w:val="heading 6"/>
    <w:basedOn w:val="Normal"/>
    <w:next w:val="Normal"/>
    <w:qFormat/>
    <w:rsid w:val="00B90A67"/>
    <w:pPr>
      <w:keepNext/>
      <w:spacing w:before="20"/>
      <w:outlineLvl w:val="5"/>
    </w:pPr>
    <w:rPr>
      <w:rFonts w:ascii="Myriad Pro" w:hAnsi="Myriad Pro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90A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90A6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B90A67"/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30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35A02"/>
  </w:style>
  <w:style w:type="character" w:styleId="Hyperlink">
    <w:name w:val="Hyperlink"/>
    <w:basedOn w:val="DefaultParagraphFont"/>
    <w:semiHidden/>
    <w:rsid w:val="00A35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dr@youngdancersinrep.org" TargetMode="External"/><Relationship Id="rId1" Type="http://schemas.openxmlformats.org/officeDocument/2006/relationships/hyperlink" Target="http://www.youngdancersin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raig\LOCALS~1\Temp\Registration%20Form%2009-2010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Registration Form 09-2010-1</Template>
  <TotalTime>1</TotalTime>
  <Pages>1</Pages>
  <Words>277</Words>
  <Characters>2722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YOUNG DANCERS IN REPERTORY</Company>
  <LinksUpToDate>false</LinksUpToDate>
  <CharactersWithSpaces>2994</CharactersWithSpaces>
  <SharedDoc>false</SharedDoc>
  <HLinks>
    <vt:vector size="6" baseType="variant">
      <vt:variant>
        <vt:i4>6684723</vt:i4>
      </vt:variant>
      <vt:variant>
        <vt:i4>1614</vt:i4>
      </vt:variant>
      <vt:variant>
        <vt:i4>1034</vt:i4>
      </vt:variant>
      <vt:variant>
        <vt:i4>1</vt:i4>
      </vt:variant>
      <vt:variant>
        <vt:lpwstr>ALI's IntelMac:Users:aliweheda:Desktop:YDR_LOGO_2009.bmp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June December</dc:creator>
  <cp:keywords/>
  <cp:lastModifiedBy>June December</cp:lastModifiedBy>
  <cp:revision>2</cp:revision>
  <cp:lastPrinted>2015-09-09T16:10:00Z</cp:lastPrinted>
  <dcterms:created xsi:type="dcterms:W3CDTF">2026-08-03T15:12:00Z</dcterms:created>
  <dcterms:modified xsi:type="dcterms:W3CDTF">2026-08-03T15:12:00Z</dcterms:modified>
</cp:coreProperties>
</file>